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1D5" w:rsidRPr="007756EB" w:rsidRDefault="006421D5" w:rsidP="006421D5">
      <w:pPr>
        <w:jc w:val="center"/>
        <w:rPr>
          <w:b/>
        </w:rPr>
      </w:pPr>
      <w:r>
        <w:rPr>
          <w:noProof/>
        </w:rPr>
        <w:drawing>
          <wp:inline distT="0" distB="0" distL="0" distR="0" wp14:anchorId="02714649" wp14:editId="4EA20E19">
            <wp:extent cx="914400" cy="914400"/>
            <wp:effectExtent l="1905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498"/>
      </w:tblGrid>
      <w:tr w:rsidR="006421D5" w:rsidRPr="00763419" w:rsidTr="00A8259F">
        <w:tc>
          <w:tcPr>
            <w:tcW w:w="5000" w:type="pct"/>
          </w:tcPr>
          <w:p w:rsidR="006421D5" w:rsidRPr="00763419" w:rsidRDefault="006421D5" w:rsidP="00A8259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63419">
              <w:rPr>
                <w:rFonts w:ascii="PT Astra Serif" w:hAnsi="PT Astra Serif"/>
                <w:sz w:val="28"/>
                <w:szCs w:val="28"/>
              </w:rPr>
              <w:t>АДМИНИСТРАЦИЯ</w:t>
            </w:r>
          </w:p>
        </w:tc>
      </w:tr>
      <w:tr w:rsidR="006421D5" w:rsidRPr="00763419" w:rsidTr="00A8259F">
        <w:tc>
          <w:tcPr>
            <w:tcW w:w="5000" w:type="pct"/>
          </w:tcPr>
          <w:p w:rsidR="006421D5" w:rsidRPr="00763419" w:rsidRDefault="006421D5" w:rsidP="00A8259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63419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</w:p>
          <w:p w:rsidR="006421D5" w:rsidRPr="00763419" w:rsidRDefault="006421D5" w:rsidP="00A8259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63419">
              <w:rPr>
                <w:rFonts w:ascii="PT Astra Serif" w:hAnsi="PT Astra Serif"/>
                <w:sz w:val="28"/>
                <w:szCs w:val="28"/>
              </w:rPr>
              <w:t>КИРЕЕВСКИЙ РАЙОН</w:t>
            </w:r>
          </w:p>
        </w:tc>
      </w:tr>
      <w:tr w:rsidR="006421D5" w:rsidRPr="00763419" w:rsidTr="00A8259F">
        <w:tc>
          <w:tcPr>
            <w:tcW w:w="5000" w:type="pct"/>
          </w:tcPr>
          <w:p w:rsidR="006421D5" w:rsidRPr="00763419" w:rsidRDefault="006421D5" w:rsidP="00A8259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27252" w:rsidRPr="00C0185D" w:rsidRDefault="004766F8" w:rsidP="00927252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РАСПОРЯЖЕНИЕ</w:t>
            </w:r>
          </w:p>
          <w:p w:rsidR="006421D5" w:rsidRPr="00763419" w:rsidRDefault="006421D5" w:rsidP="00A8259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421D5" w:rsidRPr="00763419" w:rsidRDefault="006421D5" w:rsidP="00DF3A5A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63419">
              <w:rPr>
                <w:rFonts w:ascii="PT Astra Serif" w:hAnsi="PT Astra Serif"/>
                <w:sz w:val="28"/>
                <w:szCs w:val="28"/>
              </w:rPr>
              <w:t xml:space="preserve">от  </w:t>
            </w:r>
            <w:r w:rsidR="00B04AD6" w:rsidRPr="00B04AD6">
              <w:rPr>
                <w:rFonts w:ascii="PT Astra Serif" w:hAnsi="PT Astra Serif"/>
                <w:sz w:val="28"/>
                <w:szCs w:val="28"/>
              </w:rPr>
              <w:t>11.01.202</w:t>
            </w:r>
            <w:r w:rsidR="00DF3A5A">
              <w:rPr>
                <w:rFonts w:ascii="PT Astra Serif" w:hAnsi="PT Astra Serif"/>
                <w:sz w:val="28"/>
                <w:szCs w:val="28"/>
              </w:rPr>
              <w:t>2</w:t>
            </w:r>
            <w:proofErr w:type="gramEnd"/>
            <w:r w:rsidR="00AF4E9E">
              <w:rPr>
                <w:rFonts w:ascii="PT Astra Serif" w:hAnsi="PT Astra Serif"/>
                <w:sz w:val="28"/>
                <w:szCs w:val="28"/>
              </w:rPr>
              <w:t xml:space="preserve">                        </w:t>
            </w:r>
            <w:r w:rsidRPr="00763419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№</w:t>
            </w:r>
            <w:r w:rsidR="00B04AD6">
              <w:rPr>
                <w:rFonts w:ascii="PT Astra Serif" w:hAnsi="PT Astra Serif"/>
                <w:sz w:val="28"/>
                <w:szCs w:val="28"/>
              </w:rPr>
              <w:t xml:space="preserve"> 2-р</w:t>
            </w:r>
          </w:p>
        </w:tc>
      </w:tr>
    </w:tbl>
    <w:p w:rsidR="00265EB8" w:rsidRDefault="00265EB8">
      <w:pPr>
        <w:rPr>
          <w:sz w:val="24"/>
        </w:rPr>
      </w:pPr>
    </w:p>
    <w:p w:rsidR="006421D5" w:rsidRDefault="006421D5">
      <w:pPr>
        <w:rPr>
          <w:sz w:val="24"/>
        </w:rPr>
      </w:pPr>
    </w:p>
    <w:p w:rsidR="00967024" w:rsidRPr="00967024" w:rsidRDefault="00967024" w:rsidP="00967024">
      <w:pPr>
        <w:jc w:val="center"/>
        <w:rPr>
          <w:b/>
          <w:sz w:val="28"/>
          <w:szCs w:val="28"/>
        </w:rPr>
      </w:pPr>
      <w:r w:rsidRPr="00967024">
        <w:rPr>
          <w:b/>
          <w:sz w:val="28"/>
          <w:szCs w:val="28"/>
        </w:rPr>
        <w:t xml:space="preserve">Об исключении из </w:t>
      </w:r>
      <w:r w:rsidR="00782541">
        <w:rPr>
          <w:b/>
          <w:sz w:val="28"/>
          <w:szCs w:val="28"/>
        </w:rPr>
        <w:t xml:space="preserve">кадрового </w:t>
      </w:r>
      <w:r w:rsidRPr="00967024">
        <w:rPr>
          <w:b/>
          <w:sz w:val="28"/>
          <w:szCs w:val="28"/>
        </w:rPr>
        <w:t xml:space="preserve">резерва </w:t>
      </w:r>
    </w:p>
    <w:p w:rsidR="00A51FED" w:rsidRPr="001F5AE3" w:rsidRDefault="00967024" w:rsidP="004766F8">
      <w:pPr>
        <w:jc w:val="center"/>
        <w:rPr>
          <w:b/>
          <w:sz w:val="28"/>
          <w:szCs w:val="28"/>
        </w:rPr>
      </w:pPr>
      <w:proofErr w:type="gramStart"/>
      <w:r w:rsidRPr="00967024">
        <w:rPr>
          <w:b/>
          <w:sz w:val="28"/>
          <w:szCs w:val="28"/>
        </w:rPr>
        <w:t>администрации</w:t>
      </w:r>
      <w:proofErr w:type="gramEnd"/>
      <w:r w:rsidRPr="00967024">
        <w:rPr>
          <w:b/>
          <w:sz w:val="28"/>
          <w:szCs w:val="28"/>
        </w:rPr>
        <w:t xml:space="preserve"> муниципального образования Киреевский район</w:t>
      </w:r>
    </w:p>
    <w:p w:rsidR="004323A5" w:rsidRDefault="004323A5" w:rsidP="004323A5">
      <w:pPr>
        <w:rPr>
          <w:sz w:val="24"/>
        </w:rPr>
      </w:pPr>
    </w:p>
    <w:p w:rsidR="00345D13" w:rsidRPr="00A41FDF" w:rsidRDefault="00265EB8" w:rsidP="0015260F">
      <w:pPr>
        <w:pStyle w:val="ConsPlusTitle"/>
        <w:jc w:val="both"/>
        <w:rPr>
          <w:rFonts w:ascii="Times New Roman" w:hAnsi="Times New Roman" w:cs="Times New Roman"/>
          <w:b w:val="0"/>
          <w:sz w:val="27"/>
          <w:szCs w:val="27"/>
        </w:rPr>
      </w:pPr>
      <w:r>
        <w:rPr>
          <w:sz w:val="28"/>
          <w:szCs w:val="28"/>
        </w:rPr>
        <w:tab/>
      </w:r>
      <w:r w:rsidR="00841F9A" w:rsidRPr="00841F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41F9A" w:rsidRPr="00A41FDF">
        <w:rPr>
          <w:rFonts w:ascii="Times New Roman" w:hAnsi="Times New Roman" w:cs="Times New Roman"/>
          <w:b w:val="0"/>
          <w:sz w:val="27"/>
          <w:szCs w:val="27"/>
        </w:rPr>
        <w:t>В соответствии с Федеральным законом от 02 марта 2007 года №25-ФЗ «О муниципальной службе в Российской Федерации»</w:t>
      </w:r>
      <w:r w:rsidR="00345D13" w:rsidRPr="00A41FDF">
        <w:rPr>
          <w:rFonts w:ascii="Times New Roman" w:hAnsi="Times New Roman" w:cs="Times New Roman"/>
          <w:b w:val="0"/>
          <w:sz w:val="27"/>
          <w:szCs w:val="27"/>
        </w:rPr>
        <w:t>,</w:t>
      </w:r>
      <w:r w:rsidR="00841F9A" w:rsidRPr="00A41FDF">
        <w:rPr>
          <w:rFonts w:ascii="Times New Roman" w:hAnsi="Times New Roman" w:cs="Times New Roman"/>
          <w:b w:val="0"/>
          <w:sz w:val="27"/>
          <w:szCs w:val="27"/>
        </w:rPr>
        <w:t xml:space="preserve"> постановлением администрации муниципального образова</w:t>
      </w:r>
      <w:r w:rsidR="001F5AE3" w:rsidRPr="00A41FDF">
        <w:rPr>
          <w:rFonts w:ascii="Times New Roman" w:hAnsi="Times New Roman" w:cs="Times New Roman"/>
          <w:b w:val="0"/>
          <w:sz w:val="27"/>
          <w:szCs w:val="27"/>
        </w:rPr>
        <w:t xml:space="preserve">ния Киреевский район от </w:t>
      </w:r>
      <w:r w:rsidR="006421D5">
        <w:rPr>
          <w:rFonts w:ascii="Times New Roman" w:hAnsi="Times New Roman" w:cs="Times New Roman"/>
          <w:b w:val="0"/>
          <w:sz w:val="27"/>
          <w:szCs w:val="27"/>
        </w:rPr>
        <w:t>19.03.2021 №146</w:t>
      </w:r>
      <w:r w:rsidR="00841F9A" w:rsidRPr="00A41FDF">
        <w:rPr>
          <w:rFonts w:ascii="Times New Roman" w:hAnsi="Times New Roman" w:cs="Times New Roman"/>
          <w:b w:val="0"/>
          <w:sz w:val="27"/>
          <w:szCs w:val="27"/>
        </w:rPr>
        <w:t xml:space="preserve"> «Об </w:t>
      </w:r>
      <w:r w:rsidR="006421D5">
        <w:rPr>
          <w:rFonts w:ascii="Times New Roman" w:hAnsi="Times New Roman" w:cs="Times New Roman"/>
          <w:b w:val="0"/>
          <w:sz w:val="27"/>
          <w:szCs w:val="27"/>
        </w:rPr>
        <w:t>органи</w:t>
      </w:r>
      <w:bookmarkStart w:id="0" w:name="_GoBack"/>
      <w:bookmarkEnd w:id="0"/>
      <w:r w:rsidR="006421D5">
        <w:rPr>
          <w:rFonts w:ascii="Times New Roman" w:hAnsi="Times New Roman" w:cs="Times New Roman"/>
          <w:b w:val="0"/>
          <w:sz w:val="27"/>
          <w:szCs w:val="27"/>
        </w:rPr>
        <w:t>зации работы по формированию и подготовке кадрового резерва</w:t>
      </w:r>
      <w:r w:rsidR="00841F9A" w:rsidRPr="00A41FDF">
        <w:rPr>
          <w:rFonts w:ascii="Times New Roman" w:hAnsi="Times New Roman" w:cs="Times New Roman"/>
          <w:b w:val="0"/>
          <w:sz w:val="27"/>
          <w:szCs w:val="27"/>
        </w:rPr>
        <w:t xml:space="preserve"> администрации муниципального образования Киреевский район</w:t>
      </w:r>
      <w:r w:rsidR="0015260F" w:rsidRPr="00A41FDF">
        <w:rPr>
          <w:rFonts w:ascii="Times New Roman" w:hAnsi="Times New Roman" w:cs="Times New Roman"/>
          <w:b w:val="0"/>
          <w:sz w:val="27"/>
          <w:szCs w:val="27"/>
        </w:rPr>
        <w:t>»,</w:t>
      </w:r>
      <w:r w:rsidR="00927252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927252" w:rsidRPr="00927252">
        <w:rPr>
          <w:rFonts w:ascii="Times New Roman" w:hAnsi="Times New Roman" w:cs="Times New Roman"/>
          <w:b w:val="0"/>
          <w:sz w:val="27"/>
          <w:szCs w:val="27"/>
        </w:rPr>
        <w:t xml:space="preserve">протоколом № 1 заседания комиссии по формированию и подготовке </w:t>
      </w:r>
      <w:r w:rsidR="00927252">
        <w:rPr>
          <w:rFonts w:ascii="Times New Roman" w:hAnsi="Times New Roman" w:cs="Times New Roman"/>
          <w:b w:val="0"/>
          <w:sz w:val="27"/>
          <w:szCs w:val="27"/>
        </w:rPr>
        <w:t>кадрового резерва</w:t>
      </w:r>
      <w:r w:rsidR="00927252" w:rsidRPr="00927252">
        <w:rPr>
          <w:rFonts w:ascii="Times New Roman" w:hAnsi="Times New Roman" w:cs="Times New Roman"/>
          <w:b w:val="0"/>
          <w:sz w:val="27"/>
          <w:szCs w:val="27"/>
        </w:rPr>
        <w:t xml:space="preserve"> администрации муниципального образования Киреевский район от </w:t>
      </w:r>
      <w:r w:rsidR="00927252">
        <w:rPr>
          <w:rFonts w:ascii="Times New Roman" w:hAnsi="Times New Roman" w:cs="Times New Roman"/>
          <w:b w:val="0"/>
          <w:sz w:val="27"/>
          <w:szCs w:val="27"/>
        </w:rPr>
        <w:t>10.01.2022,</w:t>
      </w:r>
      <w:r w:rsidR="00841F9A" w:rsidRPr="00A41FDF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345D13" w:rsidRPr="00A41FDF">
        <w:rPr>
          <w:rFonts w:ascii="Times New Roman" w:hAnsi="Times New Roman" w:cs="Times New Roman"/>
          <w:b w:val="0"/>
          <w:sz w:val="27"/>
          <w:szCs w:val="27"/>
        </w:rPr>
        <w:t>на основании п.1 ст.</w:t>
      </w:r>
      <w:r w:rsidR="006421D5">
        <w:rPr>
          <w:rFonts w:ascii="Times New Roman" w:hAnsi="Times New Roman" w:cs="Times New Roman"/>
          <w:b w:val="0"/>
          <w:sz w:val="27"/>
          <w:szCs w:val="27"/>
        </w:rPr>
        <w:t>40</w:t>
      </w:r>
      <w:r w:rsidR="00345D13" w:rsidRPr="00A41FDF">
        <w:rPr>
          <w:rFonts w:ascii="Times New Roman" w:hAnsi="Times New Roman" w:cs="Times New Roman"/>
          <w:b w:val="0"/>
          <w:sz w:val="27"/>
          <w:szCs w:val="27"/>
        </w:rPr>
        <w:t xml:space="preserve"> Устава муниципального образования Киреевский район:</w:t>
      </w:r>
    </w:p>
    <w:p w:rsidR="001F5AE3" w:rsidRDefault="00927252" w:rsidP="00B36B72">
      <w:pPr>
        <w:pStyle w:val="ConsPlusTitle"/>
        <w:numPr>
          <w:ilvl w:val="0"/>
          <w:numId w:val="29"/>
        </w:numPr>
        <w:ind w:left="0" w:firstLine="720"/>
        <w:jc w:val="both"/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</w:pPr>
      <w:r w:rsidRPr="00927252"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 xml:space="preserve">Исключить из </w:t>
      </w:r>
      <w:r w:rsidR="00967024"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 xml:space="preserve">кадрового </w:t>
      </w:r>
      <w:r w:rsidRPr="00927252"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>резерва</w:t>
      </w:r>
      <w:r w:rsidR="00B36B72"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 xml:space="preserve"> </w:t>
      </w:r>
      <w:r w:rsidR="00B36B72" w:rsidRPr="00B36B72"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>для замещения вакантных должностей муниципальной службы администрации муниципального образования Киреевский район</w:t>
      </w:r>
      <w:r w:rsidRPr="00927252"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>:</w:t>
      </w:r>
    </w:p>
    <w:p w:rsidR="00927252" w:rsidRDefault="00927252" w:rsidP="00927252">
      <w:pPr>
        <w:pStyle w:val="ConsPlusTitle"/>
        <w:ind w:left="720"/>
        <w:jc w:val="both"/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>Висневскую</w:t>
      </w:r>
      <w:proofErr w:type="spellEnd"/>
      <w:r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 xml:space="preserve"> Жанну Борисовну</w:t>
      </w:r>
      <w:r w:rsidR="0047480A" w:rsidRPr="0047480A"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>;</w:t>
      </w:r>
    </w:p>
    <w:p w:rsidR="0047480A" w:rsidRDefault="0047480A" w:rsidP="00927252">
      <w:pPr>
        <w:pStyle w:val="ConsPlusTitle"/>
        <w:ind w:left="720"/>
        <w:jc w:val="both"/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>- Татарских Елену Игоревну;</w:t>
      </w:r>
    </w:p>
    <w:p w:rsidR="0047480A" w:rsidRDefault="0047480A" w:rsidP="00927252">
      <w:pPr>
        <w:pStyle w:val="ConsPlusTitle"/>
        <w:ind w:left="720"/>
        <w:jc w:val="both"/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>- Гладышеву Екатерину Анатольевну;</w:t>
      </w:r>
    </w:p>
    <w:p w:rsidR="0047480A" w:rsidRDefault="0047480A" w:rsidP="00927252">
      <w:pPr>
        <w:pStyle w:val="ConsPlusTitle"/>
        <w:ind w:left="720"/>
        <w:jc w:val="both"/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>Грибкову</w:t>
      </w:r>
      <w:proofErr w:type="spellEnd"/>
      <w:r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 xml:space="preserve"> Ольгу Владимировну;</w:t>
      </w:r>
    </w:p>
    <w:p w:rsidR="0047480A" w:rsidRDefault="00782541" w:rsidP="00927252">
      <w:pPr>
        <w:pStyle w:val="ConsPlusTitle"/>
        <w:ind w:left="720"/>
        <w:jc w:val="both"/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 w:val="0"/>
          <w:color w:val="010101"/>
          <w:sz w:val="27"/>
          <w:szCs w:val="27"/>
          <w:shd w:val="clear" w:color="auto" w:fill="FFFFFF"/>
        </w:rPr>
        <w:t>- Струкову Екатерину Андреевну.</w:t>
      </w:r>
    </w:p>
    <w:p w:rsidR="000D397C" w:rsidRPr="00A41FDF" w:rsidRDefault="00F87E12" w:rsidP="00A41FDF">
      <w:pPr>
        <w:jc w:val="both"/>
        <w:rPr>
          <w:sz w:val="27"/>
          <w:szCs w:val="27"/>
        </w:rPr>
      </w:pPr>
      <w:r w:rsidRPr="00A41FDF">
        <w:rPr>
          <w:sz w:val="27"/>
          <w:szCs w:val="27"/>
        </w:rPr>
        <w:tab/>
      </w:r>
      <w:r w:rsidR="0047480A">
        <w:rPr>
          <w:sz w:val="27"/>
          <w:szCs w:val="27"/>
        </w:rPr>
        <w:t>2</w:t>
      </w:r>
      <w:r w:rsidRPr="00A41FDF">
        <w:rPr>
          <w:sz w:val="27"/>
          <w:szCs w:val="27"/>
        </w:rPr>
        <w:t xml:space="preserve">. </w:t>
      </w:r>
      <w:r w:rsidR="0015260F" w:rsidRPr="00A41FDF">
        <w:rPr>
          <w:sz w:val="27"/>
          <w:szCs w:val="27"/>
        </w:rPr>
        <w:t xml:space="preserve"> </w:t>
      </w:r>
      <w:r w:rsidR="006421D5">
        <w:rPr>
          <w:sz w:val="27"/>
          <w:szCs w:val="27"/>
        </w:rPr>
        <w:t>Комитету</w:t>
      </w:r>
      <w:r w:rsidR="0015260F" w:rsidRPr="00A41FDF">
        <w:rPr>
          <w:sz w:val="27"/>
          <w:szCs w:val="27"/>
        </w:rPr>
        <w:t xml:space="preserve"> по информационным технологиям (Лебедев В.А.) разместить </w:t>
      </w:r>
      <w:r w:rsidR="00967024">
        <w:rPr>
          <w:sz w:val="27"/>
          <w:szCs w:val="27"/>
        </w:rPr>
        <w:t xml:space="preserve">данное распоряжение </w:t>
      </w:r>
      <w:r w:rsidR="0015260F" w:rsidRPr="00A41FDF">
        <w:rPr>
          <w:sz w:val="27"/>
          <w:szCs w:val="27"/>
        </w:rPr>
        <w:t>на официальном сайте муниципального образования Киреевский район в сети «Интернет».</w:t>
      </w:r>
    </w:p>
    <w:p w:rsidR="00CD624C" w:rsidRDefault="00C84AB8" w:rsidP="00471CEF">
      <w:pPr>
        <w:jc w:val="both"/>
        <w:rPr>
          <w:sz w:val="27"/>
          <w:szCs w:val="27"/>
        </w:rPr>
      </w:pPr>
      <w:r w:rsidRPr="00A41FDF">
        <w:rPr>
          <w:sz w:val="27"/>
          <w:szCs w:val="27"/>
        </w:rPr>
        <w:tab/>
      </w:r>
      <w:r w:rsidR="0047480A">
        <w:rPr>
          <w:sz w:val="27"/>
          <w:szCs w:val="27"/>
        </w:rPr>
        <w:t>3</w:t>
      </w:r>
      <w:r w:rsidR="00CD624C" w:rsidRPr="00A41FDF">
        <w:rPr>
          <w:sz w:val="27"/>
          <w:szCs w:val="27"/>
        </w:rPr>
        <w:t>. Распоряжение вступает в силу со дня подписания.</w:t>
      </w:r>
    </w:p>
    <w:p w:rsidR="00967024" w:rsidRDefault="00967024" w:rsidP="00471CEF">
      <w:pPr>
        <w:jc w:val="both"/>
        <w:rPr>
          <w:sz w:val="27"/>
          <w:szCs w:val="27"/>
        </w:rPr>
      </w:pPr>
    </w:p>
    <w:p w:rsidR="00927252" w:rsidRPr="00A41FDF" w:rsidRDefault="00927252" w:rsidP="00471CEF">
      <w:pPr>
        <w:jc w:val="both"/>
        <w:rPr>
          <w:sz w:val="27"/>
          <w:szCs w:val="27"/>
        </w:rPr>
      </w:pPr>
    </w:p>
    <w:p w:rsidR="00A41FDF" w:rsidRDefault="00A41FDF" w:rsidP="00810C57">
      <w:pPr>
        <w:jc w:val="both"/>
        <w:rPr>
          <w:sz w:val="28"/>
          <w:szCs w:val="28"/>
        </w:rPr>
      </w:pPr>
    </w:p>
    <w:p w:rsidR="009F44F4" w:rsidRDefault="0015260F" w:rsidP="00471CE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9F44F4">
        <w:rPr>
          <w:b/>
          <w:sz w:val="28"/>
          <w:szCs w:val="28"/>
        </w:rPr>
        <w:t>Глава</w:t>
      </w:r>
      <w:r w:rsidR="00CD624C" w:rsidRPr="00167280">
        <w:rPr>
          <w:b/>
          <w:sz w:val="28"/>
          <w:szCs w:val="28"/>
        </w:rPr>
        <w:t xml:space="preserve"> администрации </w:t>
      </w:r>
    </w:p>
    <w:p w:rsidR="009F44F4" w:rsidRDefault="00CD624C" w:rsidP="00471CEF">
      <w:pPr>
        <w:jc w:val="both"/>
        <w:rPr>
          <w:b/>
          <w:sz w:val="28"/>
          <w:szCs w:val="28"/>
        </w:rPr>
      </w:pPr>
      <w:r w:rsidRPr="00167280">
        <w:rPr>
          <w:b/>
          <w:sz w:val="28"/>
          <w:szCs w:val="28"/>
        </w:rPr>
        <w:t xml:space="preserve">муниципального </w:t>
      </w:r>
      <w:r w:rsidR="00FE5FF8">
        <w:rPr>
          <w:b/>
          <w:sz w:val="28"/>
          <w:szCs w:val="28"/>
        </w:rPr>
        <w:t xml:space="preserve"> </w:t>
      </w:r>
      <w:r w:rsidRPr="00167280">
        <w:rPr>
          <w:b/>
          <w:sz w:val="28"/>
          <w:szCs w:val="28"/>
        </w:rPr>
        <w:t>образования</w:t>
      </w:r>
      <w:r w:rsidR="00FE5FF8">
        <w:rPr>
          <w:b/>
          <w:sz w:val="28"/>
          <w:szCs w:val="28"/>
        </w:rPr>
        <w:t xml:space="preserve"> </w:t>
      </w:r>
    </w:p>
    <w:p w:rsidR="00CD624C" w:rsidRDefault="009F44F4" w:rsidP="00471CE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167280" w:rsidRPr="00167280">
        <w:rPr>
          <w:b/>
          <w:sz w:val="28"/>
          <w:szCs w:val="28"/>
        </w:rPr>
        <w:t xml:space="preserve">Киреевский </w:t>
      </w:r>
      <w:r w:rsidR="00CD624C" w:rsidRPr="00167280">
        <w:rPr>
          <w:b/>
          <w:sz w:val="28"/>
          <w:szCs w:val="28"/>
        </w:rPr>
        <w:t xml:space="preserve">район </w:t>
      </w:r>
      <w:r w:rsidR="00FE5FF8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              </w:t>
      </w:r>
      <w:r w:rsidR="00FE5FF8">
        <w:rPr>
          <w:b/>
          <w:sz w:val="28"/>
          <w:szCs w:val="28"/>
        </w:rPr>
        <w:t xml:space="preserve">      </w:t>
      </w:r>
      <w:proofErr w:type="spellStart"/>
      <w:r w:rsidR="00FE5FF8">
        <w:rPr>
          <w:b/>
          <w:sz w:val="28"/>
          <w:szCs w:val="28"/>
        </w:rPr>
        <w:t>И.В.</w:t>
      </w:r>
      <w:r>
        <w:rPr>
          <w:b/>
          <w:sz w:val="28"/>
          <w:szCs w:val="28"/>
        </w:rPr>
        <w:t>Цховребов</w:t>
      </w:r>
      <w:proofErr w:type="spellEnd"/>
    </w:p>
    <w:p w:rsidR="006421D5" w:rsidRDefault="006421D5" w:rsidP="00471CEF">
      <w:pPr>
        <w:jc w:val="both"/>
        <w:rPr>
          <w:b/>
          <w:sz w:val="28"/>
          <w:szCs w:val="28"/>
        </w:rPr>
      </w:pPr>
    </w:p>
    <w:p w:rsidR="00927252" w:rsidRDefault="00927252" w:rsidP="00471CEF">
      <w:pPr>
        <w:jc w:val="both"/>
        <w:rPr>
          <w:b/>
          <w:sz w:val="28"/>
          <w:szCs w:val="28"/>
        </w:rPr>
      </w:pPr>
    </w:p>
    <w:p w:rsidR="00967024" w:rsidRDefault="00967024" w:rsidP="00471CEF">
      <w:pPr>
        <w:jc w:val="both"/>
        <w:rPr>
          <w:b/>
          <w:sz w:val="28"/>
          <w:szCs w:val="28"/>
        </w:rPr>
      </w:pPr>
    </w:p>
    <w:p w:rsidR="00976D3C" w:rsidRDefault="00976D3C" w:rsidP="000D397C">
      <w:pPr>
        <w:tabs>
          <w:tab w:val="left" w:pos="5362"/>
        </w:tabs>
        <w:rPr>
          <w:sz w:val="28"/>
          <w:szCs w:val="28"/>
        </w:rPr>
      </w:pPr>
    </w:p>
    <w:p w:rsidR="00B86998" w:rsidRDefault="000D397C" w:rsidP="000D397C">
      <w:pPr>
        <w:tabs>
          <w:tab w:val="left" w:pos="5362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927252" w:rsidRDefault="00927252" w:rsidP="00927252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администрации </w:t>
      </w:r>
    </w:p>
    <w:p w:rsidR="00927252" w:rsidRDefault="00927252" w:rsidP="0092725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образования</w:t>
      </w:r>
    </w:p>
    <w:p w:rsidR="00927252" w:rsidRDefault="00927252" w:rsidP="00927252">
      <w:pPr>
        <w:rPr>
          <w:sz w:val="28"/>
          <w:szCs w:val="28"/>
        </w:rPr>
      </w:pPr>
      <w:r>
        <w:rPr>
          <w:sz w:val="28"/>
          <w:szCs w:val="28"/>
        </w:rPr>
        <w:t xml:space="preserve">Киреевский район                                                                             И.В. Калугина   </w:t>
      </w:r>
    </w:p>
    <w:p w:rsidR="00927252" w:rsidRDefault="00927252" w:rsidP="0092725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927252" w:rsidRDefault="00927252" w:rsidP="0092725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правовой работе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Л.Ю.</w:t>
      </w:r>
      <w:r w:rsidRPr="00136D8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Воронкина</w:t>
      </w:r>
      <w:proofErr w:type="spellEnd"/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Default="00927252" w:rsidP="00927252">
      <w:pPr>
        <w:jc w:val="both"/>
        <w:rPr>
          <w:sz w:val="28"/>
          <w:szCs w:val="28"/>
        </w:rPr>
      </w:pPr>
    </w:p>
    <w:p w:rsidR="00927252" w:rsidRPr="00FC1925" w:rsidRDefault="00927252" w:rsidP="00927252">
      <w:pPr>
        <w:jc w:val="both"/>
        <w:rPr>
          <w:rFonts w:ascii="PT Astra Serif" w:hAnsi="PT Astra Serif"/>
          <w:sz w:val="28"/>
          <w:szCs w:val="28"/>
        </w:rPr>
      </w:pPr>
      <w:r w:rsidRPr="00FC1925">
        <w:rPr>
          <w:rFonts w:ascii="PT Astra Serif" w:hAnsi="PT Astra Serif"/>
          <w:sz w:val="28"/>
          <w:szCs w:val="28"/>
        </w:rPr>
        <w:t xml:space="preserve">Исп. </w:t>
      </w:r>
      <w:r>
        <w:rPr>
          <w:rFonts w:ascii="PT Astra Serif" w:hAnsi="PT Astra Serif"/>
          <w:sz w:val="28"/>
          <w:szCs w:val="28"/>
        </w:rPr>
        <w:t>Смирнова Юлия Владимировна</w:t>
      </w:r>
    </w:p>
    <w:p w:rsidR="00927252" w:rsidRPr="00FC1925" w:rsidRDefault="00927252" w:rsidP="00927252">
      <w:pPr>
        <w:jc w:val="both"/>
        <w:rPr>
          <w:rFonts w:ascii="PT Astra Serif" w:hAnsi="PT Astra Serif"/>
          <w:sz w:val="28"/>
          <w:szCs w:val="28"/>
        </w:rPr>
      </w:pPr>
      <w:r w:rsidRPr="00FC1925">
        <w:rPr>
          <w:rFonts w:ascii="PT Astra Serif" w:hAnsi="PT Astra Serif"/>
          <w:sz w:val="28"/>
          <w:szCs w:val="28"/>
        </w:rPr>
        <w:t>Комитет по делопроизводству, кадровой</w:t>
      </w:r>
    </w:p>
    <w:p w:rsidR="00927252" w:rsidRPr="00FC1925" w:rsidRDefault="00927252" w:rsidP="00927252">
      <w:pPr>
        <w:jc w:val="both"/>
        <w:rPr>
          <w:rFonts w:ascii="PT Astra Serif" w:hAnsi="PT Astra Serif"/>
          <w:sz w:val="28"/>
          <w:szCs w:val="28"/>
        </w:rPr>
      </w:pPr>
      <w:proofErr w:type="gramStart"/>
      <w:r w:rsidRPr="00FC1925">
        <w:rPr>
          <w:rFonts w:ascii="PT Astra Serif" w:hAnsi="PT Astra Serif"/>
          <w:sz w:val="28"/>
          <w:szCs w:val="28"/>
        </w:rPr>
        <w:t>работе</w:t>
      </w:r>
      <w:proofErr w:type="gramEnd"/>
      <w:r w:rsidRPr="00FC1925">
        <w:rPr>
          <w:rFonts w:ascii="PT Astra Serif" w:hAnsi="PT Astra Serif"/>
          <w:sz w:val="28"/>
          <w:szCs w:val="28"/>
        </w:rPr>
        <w:t xml:space="preserve"> и контролю</w:t>
      </w:r>
    </w:p>
    <w:p w:rsidR="00927252" w:rsidRPr="00FC1925" w:rsidRDefault="00927252" w:rsidP="0092725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Председатель</w:t>
      </w:r>
      <w:r w:rsidRPr="00FC1925">
        <w:rPr>
          <w:rFonts w:ascii="PT Astra Serif" w:hAnsi="PT Astra Serif"/>
          <w:sz w:val="28"/>
          <w:szCs w:val="28"/>
        </w:rPr>
        <w:t xml:space="preserve"> комитета</w:t>
      </w:r>
      <w:r w:rsidRPr="00FC1925">
        <w:rPr>
          <w:rFonts w:ascii="PT Astra Serif" w:hAnsi="PT Astra Serif"/>
          <w:sz w:val="28"/>
          <w:szCs w:val="28"/>
        </w:rPr>
        <w:tab/>
      </w:r>
      <w:r w:rsidRPr="00FC1925">
        <w:rPr>
          <w:rFonts w:ascii="PT Astra Serif" w:hAnsi="PT Astra Serif"/>
          <w:sz w:val="28"/>
          <w:szCs w:val="28"/>
        </w:rPr>
        <w:tab/>
        <w:t xml:space="preserve">  </w:t>
      </w:r>
      <w:r w:rsidRPr="00FC1925">
        <w:rPr>
          <w:rFonts w:ascii="PT Astra Serif" w:hAnsi="PT Astra Serif"/>
          <w:sz w:val="28"/>
          <w:szCs w:val="28"/>
        </w:rPr>
        <w:tab/>
      </w:r>
      <w:r w:rsidRPr="00FC1925">
        <w:rPr>
          <w:rFonts w:ascii="PT Astra Serif" w:hAnsi="PT Astra Serif"/>
          <w:sz w:val="28"/>
          <w:szCs w:val="28"/>
        </w:rPr>
        <w:tab/>
      </w:r>
      <w:r w:rsidRPr="00FC1925">
        <w:rPr>
          <w:rFonts w:ascii="PT Astra Serif" w:hAnsi="PT Astra Serif"/>
          <w:sz w:val="28"/>
          <w:szCs w:val="28"/>
        </w:rPr>
        <w:tab/>
      </w:r>
      <w:r w:rsidRPr="00FC1925">
        <w:rPr>
          <w:rFonts w:ascii="PT Astra Serif" w:hAnsi="PT Astra Serif"/>
          <w:sz w:val="28"/>
          <w:szCs w:val="28"/>
        </w:rPr>
        <w:tab/>
      </w:r>
      <w:r w:rsidRPr="00FC1925">
        <w:rPr>
          <w:rFonts w:ascii="PT Astra Serif" w:hAnsi="PT Astra Serif"/>
          <w:sz w:val="28"/>
          <w:szCs w:val="28"/>
        </w:rPr>
        <w:tab/>
        <w:t xml:space="preserve">     </w:t>
      </w:r>
    </w:p>
    <w:p w:rsidR="00927252" w:rsidRPr="00FC1925" w:rsidRDefault="00927252" w:rsidP="00927252">
      <w:pPr>
        <w:jc w:val="both"/>
        <w:rPr>
          <w:rFonts w:ascii="PT Astra Serif" w:hAnsi="PT Astra Serif"/>
          <w:sz w:val="24"/>
        </w:rPr>
      </w:pPr>
      <w:r w:rsidRPr="00FC1925">
        <w:rPr>
          <w:rFonts w:ascii="PT Astra Serif" w:hAnsi="PT Astra Serif"/>
          <w:sz w:val="28"/>
          <w:szCs w:val="28"/>
        </w:rPr>
        <w:t xml:space="preserve">тел. 6-11-64  </w:t>
      </w:r>
    </w:p>
    <w:p w:rsidR="00B326DC" w:rsidRDefault="00B326DC" w:rsidP="000D397C">
      <w:pPr>
        <w:tabs>
          <w:tab w:val="left" w:pos="5362"/>
        </w:tabs>
        <w:rPr>
          <w:sz w:val="28"/>
          <w:szCs w:val="28"/>
        </w:rPr>
      </w:pPr>
    </w:p>
    <w:p w:rsidR="00B326DC" w:rsidRDefault="00B326DC" w:rsidP="000D397C">
      <w:pPr>
        <w:tabs>
          <w:tab w:val="left" w:pos="5362"/>
        </w:tabs>
        <w:rPr>
          <w:sz w:val="28"/>
          <w:szCs w:val="28"/>
        </w:rPr>
      </w:pPr>
    </w:p>
    <w:p w:rsidR="00B326DC" w:rsidRPr="000D397C" w:rsidRDefault="00B326DC" w:rsidP="000D397C">
      <w:pPr>
        <w:tabs>
          <w:tab w:val="left" w:pos="5362"/>
        </w:tabs>
        <w:rPr>
          <w:sz w:val="28"/>
          <w:szCs w:val="28"/>
        </w:rPr>
      </w:pPr>
    </w:p>
    <w:sectPr w:rsidR="00B326DC" w:rsidRPr="000D397C" w:rsidSect="006421D5">
      <w:pgSz w:w="11907" w:h="16840" w:code="9"/>
      <w:pgMar w:top="1134" w:right="708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495C"/>
    <w:multiLevelType w:val="hybridMultilevel"/>
    <w:tmpl w:val="98102C3E"/>
    <w:lvl w:ilvl="0" w:tplc="E7A678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2607DA"/>
    <w:multiLevelType w:val="hybridMultilevel"/>
    <w:tmpl w:val="EDA0C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203CC"/>
    <w:multiLevelType w:val="hybridMultilevel"/>
    <w:tmpl w:val="C7A8F94A"/>
    <w:lvl w:ilvl="0" w:tplc="362EC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602C1E"/>
    <w:multiLevelType w:val="hybridMultilevel"/>
    <w:tmpl w:val="41F842F0"/>
    <w:lvl w:ilvl="0" w:tplc="67EE89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F92EC6"/>
    <w:multiLevelType w:val="hybridMultilevel"/>
    <w:tmpl w:val="6616DC50"/>
    <w:lvl w:ilvl="0" w:tplc="DC842D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5001EB"/>
    <w:multiLevelType w:val="hybridMultilevel"/>
    <w:tmpl w:val="70BA253C"/>
    <w:lvl w:ilvl="0" w:tplc="9AF06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92975"/>
    <w:multiLevelType w:val="hybridMultilevel"/>
    <w:tmpl w:val="18C25216"/>
    <w:lvl w:ilvl="0" w:tplc="6FF45E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DD3670"/>
    <w:multiLevelType w:val="hybridMultilevel"/>
    <w:tmpl w:val="E540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A76B5"/>
    <w:multiLevelType w:val="hybridMultilevel"/>
    <w:tmpl w:val="0A7A453C"/>
    <w:lvl w:ilvl="0" w:tplc="755227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C0EA8"/>
    <w:multiLevelType w:val="hybridMultilevel"/>
    <w:tmpl w:val="024A2FDC"/>
    <w:lvl w:ilvl="0" w:tplc="86201CD8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4F3DF8"/>
    <w:multiLevelType w:val="hybridMultilevel"/>
    <w:tmpl w:val="78409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B1730"/>
    <w:multiLevelType w:val="hybridMultilevel"/>
    <w:tmpl w:val="5944ED64"/>
    <w:lvl w:ilvl="0" w:tplc="E06C09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3E6D7D"/>
    <w:multiLevelType w:val="hybridMultilevel"/>
    <w:tmpl w:val="44B40344"/>
    <w:lvl w:ilvl="0" w:tplc="58505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04D6C"/>
    <w:multiLevelType w:val="hybridMultilevel"/>
    <w:tmpl w:val="9A9E42EA"/>
    <w:lvl w:ilvl="0" w:tplc="7C5AE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25E4910"/>
    <w:multiLevelType w:val="hybridMultilevel"/>
    <w:tmpl w:val="74462196"/>
    <w:lvl w:ilvl="0" w:tplc="957E6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41637A5"/>
    <w:multiLevelType w:val="hybridMultilevel"/>
    <w:tmpl w:val="ADC61CC0"/>
    <w:lvl w:ilvl="0" w:tplc="243C7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C73BF3"/>
    <w:multiLevelType w:val="hybridMultilevel"/>
    <w:tmpl w:val="ED28D3F8"/>
    <w:lvl w:ilvl="0" w:tplc="6D98E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CA58FF"/>
    <w:multiLevelType w:val="hybridMultilevel"/>
    <w:tmpl w:val="9530D708"/>
    <w:lvl w:ilvl="0" w:tplc="A962B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3016C4"/>
    <w:multiLevelType w:val="hybridMultilevel"/>
    <w:tmpl w:val="38A6C86A"/>
    <w:lvl w:ilvl="0" w:tplc="08B45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4C1C5C"/>
    <w:multiLevelType w:val="hybridMultilevel"/>
    <w:tmpl w:val="F4DC2594"/>
    <w:lvl w:ilvl="0" w:tplc="081C6804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C23383"/>
    <w:multiLevelType w:val="hybridMultilevel"/>
    <w:tmpl w:val="674897E2"/>
    <w:lvl w:ilvl="0" w:tplc="CE005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4D3CAF"/>
    <w:multiLevelType w:val="hybridMultilevel"/>
    <w:tmpl w:val="131C7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C036A"/>
    <w:multiLevelType w:val="hybridMultilevel"/>
    <w:tmpl w:val="3C3E6094"/>
    <w:lvl w:ilvl="0" w:tplc="17D23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A911B2F"/>
    <w:multiLevelType w:val="hybridMultilevel"/>
    <w:tmpl w:val="ED382996"/>
    <w:lvl w:ilvl="0" w:tplc="A4B43F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B67C71"/>
    <w:multiLevelType w:val="hybridMultilevel"/>
    <w:tmpl w:val="18A4C5DE"/>
    <w:lvl w:ilvl="0" w:tplc="0BD40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F0F63B8"/>
    <w:multiLevelType w:val="hybridMultilevel"/>
    <w:tmpl w:val="22AC646E"/>
    <w:lvl w:ilvl="0" w:tplc="A65EE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F62B83"/>
    <w:multiLevelType w:val="hybridMultilevel"/>
    <w:tmpl w:val="4C2CC87A"/>
    <w:lvl w:ilvl="0" w:tplc="C480F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3374FF8"/>
    <w:multiLevelType w:val="hybridMultilevel"/>
    <w:tmpl w:val="35F43AE4"/>
    <w:lvl w:ilvl="0" w:tplc="877E533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E7F2319"/>
    <w:multiLevelType w:val="hybridMultilevel"/>
    <w:tmpl w:val="91920970"/>
    <w:lvl w:ilvl="0" w:tplc="677C6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"/>
  </w:num>
  <w:num w:numId="5">
    <w:abstractNumId w:val="8"/>
  </w:num>
  <w:num w:numId="6">
    <w:abstractNumId w:val="21"/>
  </w:num>
  <w:num w:numId="7">
    <w:abstractNumId w:val="13"/>
  </w:num>
  <w:num w:numId="8">
    <w:abstractNumId w:val="7"/>
  </w:num>
  <w:num w:numId="9">
    <w:abstractNumId w:val="17"/>
  </w:num>
  <w:num w:numId="10">
    <w:abstractNumId w:val="22"/>
  </w:num>
  <w:num w:numId="11">
    <w:abstractNumId w:val="24"/>
  </w:num>
  <w:num w:numId="12">
    <w:abstractNumId w:val="12"/>
  </w:num>
  <w:num w:numId="13">
    <w:abstractNumId w:val="26"/>
  </w:num>
  <w:num w:numId="14">
    <w:abstractNumId w:val="18"/>
  </w:num>
  <w:num w:numId="15">
    <w:abstractNumId w:val="0"/>
  </w:num>
  <w:num w:numId="16">
    <w:abstractNumId w:val="11"/>
  </w:num>
  <w:num w:numId="17">
    <w:abstractNumId w:val="20"/>
  </w:num>
  <w:num w:numId="18">
    <w:abstractNumId w:val="25"/>
  </w:num>
  <w:num w:numId="19">
    <w:abstractNumId w:val="14"/>
  </w:num>
  <w:num w:numId="20">
    <w:abstractNumId w:val="28"/>
  </w:num>
  <w:num w:numId="21">
    <w:abstractNumId w:val="19"/>
  </w:num>
  <w:num w:numId="22">
    <w:abstractNumId w:val="3"/>
  </w:num>
  <w:num w:numId="23">
    <w:abstractNumId w:val="2"/>
  </w:num>
  <w:num w:numId="24">
    <w:abstractNumId w:val="5"/>
  </w:num>
  <w:num w:numId="25">
    <w:abstractNumId w:val="16"/>
  </w:num>
  <w:num w:numId="26">
    <w:abstractNumId w:val="23"/>
  </w:num>
  <w:num w:numId="27">
    <w:abstractNumId w:val="6"/>
  </w:num>
  <w:num w:numId="28">
    <w:abstractNumId w:val="1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798"/>
    <w:rsid w:val="00026F5F"/>
    <w:rsid w:val="00054829"/>
    <w:rsid w:val="00071B8B"/>
    <w:rsid w:val="00073C65"/>
    <w:rsid w:val="000C2F0B"/>
    <w:rsid w:val="000D397C"/>
    <w:rsid w:val="000D4422"/>
    <w:rsid w:val="000E0DA7"/>
    <w:rsid w:val="00114810"/>
    <w:rsid w:val="00137E3D"/>
    <w:rsid w:val="0015260F"/>
    <w:rsid w:val="00166139"/>
    <w:rsid w:val="00167280"/>
    <w:rsid w:val="0019342D"/>
    <w:rsid w:val="001A401F"/>
    <w:rsid w:val="001B05AF"/>
    <w:rsid w:val="001C41B8"/>
    <w:rsid w:val="001F5AE3"/>
    <w:rsid w:val="001F63A6"/>
    <w:rsid w:val="00212798"/>
    <w:rsid w:val="00232617"/>
    <w:rsid w:val="002622E1"/>
    <w:rsid w:val="00265EB8"/>
    <w:rsid w:val="002B1B19"/>
    <w:rsid w:val="00300EB9"/>
    <w:rsid w:val="003055DD"/>
    <w:rsid w:val="00345D13"/>
    <w:rsid w:val="003B3ABD"/>
    <w:rsid w:val="004323A5"/>
    <w:rsid w:val="004412CC"/>
    <w:rsid w:val="00442FE3"/>
    <w:rsid w:val="00450CAB"/>
    <w:rsid w:val="00456379"/>
    <w:rsid w:val="00460A0C"/>
    <w:rsid w:val="00471CEF"/>
    <w:rsid w:val="0047480A"/>
    <w:rsid w:val="004766F8"/>
    <w:rsid w:val="00494B84"/>
    <w:rsid w:val="004D4221"/>
    <w:rsid w:val="004E022B"/>
    <w:rsid w:val="005148C7"/>
    <w:rsid w:val="006226EF"/>
    <w:rsid w:val="00624C98"/>
    <w:rsid w:val="00635E03"/>
    <w:rsid w:val="00641178"/>
    <w:rsid w:val="006421D5"/>
    <w:rsid w:val="006A5944"/>
    <w:rsid w:val="006B3E19"/>
    <w:rsid w:val="006F4D56"/>
    <w:rsid w:val="00704810"/>
    <w:rsid w:val="00706097"/>
    <w:rsid w:val="00765064"/>
    <w:rsid w:val="00782541"/>
    <w:rsid w:val="007A7A23"/>
    <w:rsid w:val="007F6D03"/>
    <w:rsid w:val="00810C57"/>
    <w:rsid w:val="00841F9A"/>
    <w:rsid w:val="008B57DC"/>
    <w:rsid w:val="008F5656"/>
    <w:rsid w:val="00916ABD"/>
    <w:rsid w:val="00927252"/>
    <w:rsid w:val="00967024"/>
    <w:rsid w:val="00976D3C"/>
    <w:rsid w:val="00980A39"/>
    <w:rsid w:val="009F44F4"/>
    <w:rsid w:val="00A04BBA"/>
    <w:rsid w:val="00A15FB7"/>
    <w:rsid w:val="00A30797"/>
    <w:rsid w:val="00A41FDF"/>
    <w:rsid w:val="00A431E7"/>
    <w:rsid w:val="00A51FED"/>
    <w:rsid w:val="00A94D8E"/>
    <w:rsid w:val="00AB00CA"/>
    <w:rsid w:val="00AD6C4A"/>
    <w:rsid w:val="00AE7E03"/>
    <w:rsid w:val="00AF4E9E"/>
    <w:rsid w:val="00B04AD6"/>
    <w:rsid w:val="00B326DC"/>
    <w:rsid w:val="00B36B72"/>
    <w:rsid w:val="00B42918"/>
    <w:rsid w:val="00B53982"/>
    <w:rsid w:val="00B86998"/>
    <w:rsid w:val="00B9741F"/>
    <w:rsid w:val="00BD1F16"/>
    <w:rsid w:val="00BE6C84"/>
    <w:rsid w:val="00C32F9E"/>
    <w:rsid w:val="00C61C3C"/>
    <w:rsid w:val="00C84AB8"/>
    <w:rsid w:val="00CA459D"/>
    <w:rsid w:val="00CD41AA"/>
    <w:rsid w:val="00CD624C"/>
    <w:rsid w:val="00CE364C"/>
    <w:rsid w:val="00D01338"/>
    <w:rsid w:val="00D0284F"/>
    <w:rsid w:val="00D5094B"/>
    <w:rsid w:val="00D515F8"/>
    <w:rsid w:val="00D82D55"/>
    <w:rsid w:val="00DC3748"/>
    <w:rsid w:val="00DE3D8E"/>
    <w:rsid w:val="00DF3A5A"/>
    <w:rsid w:val="00E7188F"/>
    <w:rsid w:val="00E84670"/>
    <w:rsid w:val="00EA57F9"/>
    <w:rsid w:val="00EF34BD"/>
    <w:rsid w:val="00F02B00"/>
    <w:rsid w:val="00F52DA1"/>
    <w:rsid w:val="00F651FE"/>
    <w:rsid w:val="00F667B5"/>
    <w:rsid w:val="00F87E12"/>
    <w:rsid w:val="00FC20C8"/>
    <w:rsid w:val="00FE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71E288-4BB7-42BF-A3B9-6EE951FF4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094B"/>
    <w:pPr>
      <w:jc w:val="both"/>
    </w:pPr>
    <w:rPr>
      <w:sz w:val="24"/>
    </w:rPr>
  </w:style>
  <w:style w:type="paragraph" w:styleId="a4">
    <w:name w:val="Balloon Text"/>
    <w:basedOn w:val="a"/>
    <w:link w:val="a5"/>
    <w:rsid w:val="00CA45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A459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E6C84"/>
    <w:pPr>
      <w:ind w:left="720"/>
      <w:contextualSpacing/>
    </w:pPr>
  </w:style>
  <w:style w:type="table" w:styleId="a7">
    <w:name w:val="Table Grid"/>
    <w:basedOn w:val="a1"/>
    <w:rsid w:val="00B869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41F9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vilova\Application%20Data\Microsoft\&#1064;&#1072;&#1073;&#1083;&#1086;&#1085;&#1099;\&#1055;&#1086;&#1089;&#1090;&#1072;&#1085;&#1086;&#1074;&#1083;&#1077;&#1085;&#1080;&#1077;%20&#1085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2C13F-43C5-46ED-8E09-9360E1E5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нов</Template>
  <TotalTime>9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Петровна Кузьменко</dc:creator>
  <cp:lastModifiedBy>Яна Сергеевна Лепёхина</cp:lastModifiedBy>
  <cp:revision>8</cp:revision>
  <cp:lastPrinted>2022-01-12T07:23:00Z</cp:lastPrinted>
  <dcterms:created xsi:type="dcterms:W3CDTF">2022-01-12T07:12:00Z</dcterms:created>
  <dcterms:modified xsi:type="dcterms:W3CDTF">2022-01-12T14:01:00Z</dcterms:modified>
</cp:coreProperties>
</file>